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59F52" w14:textId="77777777" w:rsidR="00424D0B" w:rsidRDefault="00424D0B">
      <w:pPr>
        <w:pStyle w:val="Header"/>
        <w:tabs>
          <w:tab w:val="clear" w:pos="4320"/>
          <w:tab w:val="clear" w:pos="8640"/>
        </w:tabs>
      </w:pPr>
    </w:p>
    <w:p w14:paraId="7DBDC090" w14:textId="77777777" w:rsidR="00424D0B" w:rsidRDefault="00424D0B"/>
    <w:p w14:paraId="739141DB" w14:textId="77777777" w:rsidR="00424D0B" w:rsidRDefault="00424D0B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424D0B" w14:paraId="2FC70E7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26985DFB" w14:textId="77777777" w:rsidR="00424D0B" w:rsidRDefault="00424D0B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3E5A1D8E" w14:textId="77777777" w:rsidR="00424D0B" w:rsidRDefault="00424D0B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222CB358" w14:textId="77777777" w:rsidR="00424D0B" w:rsidRDefault="00424D0B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7E8F9E2" w14:textId="77777777" w:rsidR="00424D0B" w:rsidRDefault="00424D0B">
            <w:pPr>
              <w:rPr>
                <w:b/>
                <w:color w:val="FFFFFF"/>
              </w:rPr>
            </w:pPr>
          </w:p>
        </w:tc>
      </w:tr>
      <w:tr w:rsidR="00424D0B" w14:paraId="036DA59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281FFDD" w14:textId="5B8B9B76" w:rsidR="00424D0B" w:rsidRDefault="00424D0B">
            <w:r>
              <w:t>3T'S LEISURE LIMITED T/A</w:t>
            </w:r>
          </w:p>
        </w:tc>
        <w:tc>
          <w:tcPr>
            <w:tcW w:w="4320" w:type="dxa"/>
          </w:tcPr>
          <w:p w14:paraId="50416999" w14:textId="15A5FEFB" w:rsidR="00424D0B" w:rsidRDefault="00424D0B">
            <w:r>
              <w:t>3T'S LEISURE LIMITED T/A</w:t>
            </w:r>
          </w:p>
        </w:tc>
        <w:tc>
          <w:tcPr>
            <w:tcW w:w="2430" w:type="dxa"/>
          </w:tcPr>
          <w:p w14:paraId="787CE1C8" w14:textId="77777777" w:rsidR="00424D0B" w:rsidRDefault="00424D0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9EEA645" w14:textId="01196F3A" w:rsidR="00424D0B" w:rsidRDefault="00424D0B">
            <w:r>
              <w:t>2150879</w:t>
            </w:r>
          </w:p>
        </w:tc>
      </w:tr>
      <w:tr w:rsidR="00424D0B" w14:paraId="0ABBAD8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0759939" w14:textId="1428C1D8" w:rsidR="00424D0B" w:rsidRDefault="00424D0B">
            <w:r>
              <w:t>THE SOUTH WEST CARAVAN CENTRE</w:t>
            </w:r>
          </w:p>
        </w:tc>
        <w:tc>
          <w:tcPr>
            <w:tcW w:w="4320" w:type="dxa"/>
          </w:tcPr>
          <w:p w14:paraId="5A83E89C" w14:textId="17CBC679" w:rsidR="00424D0B" w:rsidRDefault="00424D0B">
            <w:r>
              <w:t>THE AIRFIELD</w:t>
            </w:r>
          </w:p>
        </w:tc>
        <w:tc>
          <w:tcPr>
            <w:tcW w:w="2430" w:type="dxa"/>
          </w:tcPr>
          <w:p w14:paraId="117F9EC3" w14:textId="77777777" w:rsidR="00424D0B" w:rsidRDefault="00424D0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67FA5C81" w14:textId="64070064" w:rsidR="00424D0B" w:rsidRDefault="00424D0B">
            <w:r>
              <w:t>04/04/25</w:t>
            </w:r>
          </w:p>
        </w:tc>
      </w:tr>
      <w:tr w:rsidR="00424D0B" w14:paraId="6941F72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CFC3C9A" w14:textId="4B7B7565" w:rsidR="00424D0B" w:rsidRDefault="00424D0B">
            <w:r>
              <w:t>THE AIRFIELD</w:t>
            </w:r>
          </w:p>
        </w:tc>
        <w:tc>
          <w:tcPr>
            <w:tcW w:w="4320" w:type="dxa"/>
          </w:tcPr>
          <w:p w14:paraId="53ADBAC2" w14:textId="50A494D6" w:rsidR="00424D0B" w:rsidRDefault="00424D0B">
            <w:r>
              <w:t>WINKLEIGH</w:t>
            </w:r>
          </w:p>
        </w:tc>
        <w:tc>
          <w:tcPr>
            <w:tcW w:w="2430" w:type="dxa"/>
          </w:tcPr>
          <w:p w14:paraId="4AE28403" w14:textId="77777777" w:rsidR="00424D0B" w:rsidRDefault="00424D0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6EEF3144" w14:textId="63AA7A9C" w:rsidR="00424D0B" w:rsidRDefault="00424D0B">
            <w:r>
              <w:t>02/06/25</w:t>
            </w:r>
          </w:p>
        </w:tc>
      </w:tr>
      <w:tr w:rsidR="00424D0B" w14:paraId="5447B69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2B3CAAB" w14:textId="7DA5AEAB" w:rsidR="00424D0B" w:rsidRDefault="00424D0B">
            <w:r>
              <w:t>WINKLEIGH</w:t>
            </w:r>
          </w:p>
        </w:tc>
        <w:tc>
          <w:tcPr>
            <w:tcW w:w="4320" w:type="dxa"/>
          </w:tcPr>
          <w:p w14:paraId="6672D5BD" w14:textId="7DF44554" w:rsidR="00424D0B" w:rsidRDefault="00424D0B">
            <w:r>
              <w:t>DEVON</w:t>
            </w:r>
          </w:p>
        </w:tc>
        <w:tc>
          <w:tcPr>
            <w:tcW w:w="2430" w:type="dxa"/>
          </w:tcPr>
          <w:p w14:paraId="5E7EA8C6" w14:textId="77777777" w:rsidR="00424D0B" w:rsidRDefault="00424D0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3C1D8A19" w14:textId="749E8498" w:rsidR="00424D0B" w:rsidRDefault="00424D0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155825</w:t>
            </w:r>
          </w:p>
        </w:tc>
      </w:tr>
      <w:tr w:rsidR="00424D0B" w14:paraId="224628E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E3408E8" w14:textId="57AD314B" w:rsidR="00424D0B" w:rsidRDefault="00424D0B">
            <w:r>
              <w:t>DEVON</w:t>
            </w:r>
          </w:p>
        </w:tc>
        <w:tc>
          <w:tcPr>
            <w:tcW w:w="4320" w:type="dxa"/>
          </w:tcPr>
          <w:p w14:paraId="0D468E84" w14:textId="4926A2C4" w:rsidR="00424D0B" w:rsidRDefault="00424D0B">
            <w:r>
              <w:t xml:space="preserve"> </w:t>
            </w:r>
          </w:p>
        </w:tc>
        <w:tc>
          <w:tcPr>
            <w:tcW w:w="2430" w:type="dxa"/>
          </w:tcPr>
          <w:p w14:paraId="66D61672" w14:textId="77777777" w:rsidR="00424D0B" w:rsidRDefault="00424D0B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3E2811F8" w14:textId="77777777" w:rsidR="00424D0B" w:rsidRDefault="00424D0B">
            <w:pPr>
              <w:rPr>
                <w:rFonts w:ascii="Arial Narrow" w:hAnsi="Arial Narrow"/>
              </w:rPr>
            </w:pPr>
          </w:p>
        </w:tc>
      </w:tr>
      <w:tr w:rsidR="00424D0B" w14:paraId="2F87A33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89C8055" w14:textId="1179B6C8" w:rsidR="00424D0B" w:rsidRDefault="00424D0B">
            <w:r>
              <w:t xml:space="preserve"> </w:t>
            </w:r>
          </w:p>
        </w:tc>
        <w:tc>
          <w:tcPr>
            <w:tcW w:w="4320" w:type="dxa"/>
          </w:tcPr>
          <w:p w14:paraId="26F4293A" w14:textId="2F894F2F" w:rsidR="00424D0B" w:rsidRDefault="00424D0B">
            <w:r>
              <w:t xml:space="preserve"> </w:t>
            </w:r>
          </w:p>
        </w:tc>
        <w:tc>
          <w:tcPr>
            <w:tcW w:w="2430" w:type="dxa"/>
          </w:tcPr>
          <w:p w14:paraId="7FDE62B8" w14:textId="77777777" w:rsidR="00424D0B" w:rsidRDefault="00424D0B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117E2615" w14:textId="77777777" w:rsidR="00424D0B" w:rsidRDefault="00424D0B">
            <w:pPr>
              <w:rPr>
                <w:rFonts w:ascii="Arial Narrow" w:hAnsi="Arial Narrow"/>
              </w:rPr>
            </w:pPr>
          </w:p>
        </w:tc>
      </w:tr>
      <w:tr w:rsidR="00424D0B" w14:paraId="38F7220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18D0F36" w14:textId="08949B7C" w:rsidR="00424D0B" w:rsidRDefault="00424D0B">
            <w:r>
              <w:t>EX19 8DW</w:t>
            </w:r>
          </w:p>
        </w:tc>
        <w:tc>
          <w:tcPr>
            <w:tcW w:w="4320" w:type="dxa"/>
          </w:tcPr>
          <w:p w14:paraId="1B8D2DC3" w14:textId="3339569E" w:rsidR="00424D0B" w:rsidRDefault="00424D0B">
            <w:r>
              <w:t>EX19 8DW</w:t>
            </w:r>
          </w:p>
        </w:tc>
        <w:tc>
          <w:tcPr>
            <w:tcW w:w="2430" w:type="dxa"/>
          </w:tcPr>
          <w:p w14:paraId="12214C97" w14:textId="77777777" w:rsidR="00424D0B" w:rsidRDefault="00424D0B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2283E50E" w14:textId="77777777" w:rsidR="00424D0B" w:rsidRDefault="00424D0B">
            <w:pPr>
              <w:rPr>
                <w:rFonts w:ascii="Arial Narrow" w:hAnsi="Arial Narrow"/>
              </w:rPr>
            </w:pPr>
          </w:p>
        </w:tc>
      </w:tr>
    </w:tbl>
    <w:p w14:paraId="7BE0C010" w14:textId="77777777" w:rsidR="00424D0B" w:rsidRDefault="00424D0B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424D0B" w14:paraId="1A829487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78352EC7" w14:textId="77777777" w:rsidR="00424D0B" w:rsidRDefault="00424D0B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2B5089FF" w14:textId="77777777" w:rsidR="00424D0B" w:rsidRDefault="00424D0B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4BCABF4C" w14:textId="77777777" w:rsidR="00424D0B" w:rsidRDefault="00424D0B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3C19A146" w14:textId="77777777" w:rsidR="00424D0B" w:rsidRDefault="00424D0B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3E4CCC07" w14:textId="77777777" w:rsidR="00424D0B" w:rsidRDefault="00424D0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233BFAF7" w14:textId="77777777" w:rsidR="00424D0B" w:rsidRDefault="00424D0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4F17A813" w14:textId="77777777" w:rsidR="00424D0B" w:rsidRDefault="00424D0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5997D2A4" w14:textId="77777777" w:rsidR="00424D0B" w:rsidRDefault="00424D0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3078D371" w14:textId="77777777" w:rsidR="00424D0B" w:rsidRDefault="00424D0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654652D" w14:textId="77777777" w:rsidR="00424D0B" w:rsidRDefault="00424D0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EBA41FF" w14:textId="77777777" w:rsidR="00424D0B" w:rsidRDefault="00424D0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1E88BE0F" w14:textId="77777777" w:rsidR="00424D0B" w:rsidRDefault="00424D0B"/>
    <w:p w14:paraId="1A51E20D" w14:textId="77777777" w:rsidR="00424D0B" w:rsidRDefault="00424D0B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424D0B" w14:paraId="6BD714BA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138A8119" w14:textId="6BDFD354" w:rsidR="00424D0B" w:rsidRDefault="00424D0B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24MET0203.EL</w:t>
            </w:r>
          </w:p>
        </w:tc>
        <w:tc>
          <w:tcPr>
            <w:tcW w:w="4536" w:type="dxa"/>
            <w:noWrap/>
            <w:vAlign w:val="bottom"/>
          </w:tcPr>
          <w:p w14:paraId="438765A9" w14:textId="1975E4A2" w:rsidR="00424D0B" w:rsidRDefault="00424D0B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3925 X 1312 CHAMPAGNE LOW GLOSS</w:t>
            </w:r>
          </w:p>
        </w:tc>
        <w:tc>
          <w:tcPr>
            <w:tcW w:w="283" w:type="dxa"/>
            <w:noWrap/>
            <w:vAlign w:val="bottom"/>
          </w:tcPr>
          <w:p w14:paraId="3C53EC78" w14:textId="77777777" w:rsidR="00424D0B" w:rsidRDefault="00424D0B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7AA39CE5" w14:textId="77777777" w:rsidR="00424D0B" w:rsidRDefault="00424D0B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71C6ED35" w14:textId="1790DDCD" w:rsidR="00424D0B" w:rsidRDefault="00424D0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7786F95F" w14:textId="4693D3D9" w:rsidR="00424D0B" w:rsidRDefault="00424D0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101999BD" w14:textId="77777777" w:rsidR="00424D0B" w:rsidRDefault="00424D0B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412BB49D" w14:textId="327B717E" w:rsidR="00424D0B" w:rsidRDefault="00424D0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309.000</w:t>
            </w:r>
          </w:p>
        </w:tc>
        <w:tc>
          <w:tcPr>
            <w:tcW w:w="1080" w:type="dxa"/>
            <w:noWrap/>
            <w:vAlign w:val="bottom"/>
          </w:tcPr>
          <w:p w14:paraId="44BCB36A" w14:textId="3BEC0D11" w:rsidR="00424D0B" w:rsidRDefault="00424D0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77.25</w:t>
            </w:r>
          </w:p>
        </w:tc>
        <w:tc>
          <w:tcPr>
            <w:tcW w:w="1080" w:type="dxa"/>
            <w:noWrap/>
            <w:vAlign w:val="bottom"/>
          </w:tcPr>
          <w:p w14:paraId="163BD52F" w14:textId="3CC4591E" w:rsidR="00424D0B" w:rsidRDefault="00424D0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46.35</w:t>
            </w:r>
          </w:p>
        </w:tc>
        <w:tc>
          <w:tcPr>
            <w:tcW w:w="1440" w:type="dxa"/>
            <w:noWrap/>
            <w:vAlign w:val="bottom"/>
          </w:tcPr>
          <w:p w14:paraId="106E203A" w14:textId="17145572" w:rsidR="00424D0B" w:rsidRDefault="00424D0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278.10</w:t>
            </w:r>
          </w:p>
        </w:tc>
      </w:tr>
    </w:tbl>
    <w:p w14:paraId="09C8B14C" w14:textId="77777777" w:rsidR="00424D0B" w:rsidRDefault="00424D0B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73465BB1" w14:textId="77777777" w:rsidR="00424D0B" w:rsidRDefault="00424D0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6D388025" w14:textId="77777777" w:rsidR="00424D0B" w:rsidRDefault="00424D0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2B990C8B" w14:textId="77777777" w:rsidR="00424D0B" w:rsidRDefault="00424D0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424D0B" w14:paraId="5BB2A923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5D53801E" w14:textId="1CC3A899" w:rsidR="00424D0B" w:rsidRDefault="00424D0B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6766E82C" w14:textId="23032550" w:rsidR="00424D0B" w:rsidRDefault="00424D0B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40.00</w:t>
            </w:r>
          </w:p>
        </w:tc>
        <w:tc>
          <w:tcPr>
            <w:tcW w:w="2160" w:type="dxa"/>
            <w:vAlign w:val="center"/>
          </w:tcPr>
          <w:p w14:paraId="71E5C1B0" w14:textId="0824FB42" w:rsidR="00424D0B" w:rsidRDefault="00424D0B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8.00</w:t>
            </w:r>
          </w:p>
        </w:tc>
        <w:tc>
          <w:tcPr>
            <w:tcW w:w="1440" w:type="dxa"/>
            <w:vAlign w:val="center"/>
          </w:tcPr>
          <w:p w14:paraId="164477BF" w14:textId="425A75BB" w:rsidR="00424D0B" w:rsidRDefault="00424D0B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48.00</w:t>
            </w:r>
          </w:p>
        </w:tc>
      </w:tr>
    </w:tbl>
    <w:p w14:paraId="33D27CA4" w14:textId="77777777" w:rsidR="00424D0B" w:rsidRDefault="00424D0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424D0B" w14:paraId="48233AC3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55C11C9" w14:textId="26421A1B" w:rsidR="00424D0B" w:rsidRDefault="00424D0B">
            <w:r>
              <w:t>P.O NUMBER Ref Quot-4103</w:t>
            </w:r>
          </w:p>
        </w:tc>
      </w:tr>
    </w:tbl>
    <w:p w14:paraId="0B58C832" w14:textId="77777777" w:rsidR="00424D0B" w:rsidRDefault="00424D0B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424D0B" w14:paraId="47B5D751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6804E075" w14:textId="77777777" w:rsidR="00424D0B" w:rsidRDefault="00424D0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1E23CE7C" w14:textId="77777777" w:rsidR="00424D0B" w:rsidRDefault="00424D0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5EB526B0" w14:textId="77777777" w:rsidR="00424D0B" w:rsidRDefault="00424D0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669A1E41" w14:textId="77777777" w:rsidR="00424D0B" w:rsidRDefault="00424D0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4187882B" w14:textId="77777777" w:rsidR="00424D0B" w:rsidRDefault="00424D0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77FAA53" w14:textId="77777777" w:rsidR="00424D0B" w:rsidRDefault="00424D0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424D0B" w14:paraId="7686AE4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26121BDD" w14:textId="1E7EE4B3" w:rsidR="00424D0B" w:rsidRDefault="00424D0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309.00</w:t>
            </w:r>
          </w:p>
        </w:tc>
        <w:tc>
          <w:tcPr>
            <w:tcW w:w="2160" w:type="dxa"/>
          </w:tcPr>
          <w:p w14:paraId="1FC3B42B" w14:textId="17346069" w:rsidR="00424D0B" w:rsidRDefault="00424D0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31E3A904" w14:textId="320EC01F" w:rsidR="00424D0B" w:rsidRDefault="00424D0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5D7DEAA" w14:textId="7969E7D3" w:rsidR="00424D0B" w:rsidRDefault="00424D0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77.25</w:t>
            </w:r>
          </w:p>
        </w:tc>
        <w:tc>
          <w:tcPr>
            <w:tcW w:w="2520" w:type="dxa"/>
          </w:tcPr>
          <w:p w14:paraId="4585DBED" w14:textId="72F091B0" w:rsidR="00424D0B" w:rsidRDefault="00424D0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54.35</w:t>
            </w:r>
          </w:p>
        </w:tc>
        <w:tc>
          <w:tcPr>
            <w:tcW w:w="1440" w:type="dxa"/>
          </w:tcPr>
          <w:p w14:paraId="3B52E778" w14:textId="56F40DD4" w:rsidR="00424D0B" w:rsidRDefault="00424D0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326.10</w:t>
            </w:r>
          </w:p>
        </w:tc>
      </w:tr>
    </w:tbl>
    <w:p w14:paraId="27D9934B" w14:textId="77777777" w:rsidR="00424D0B" w:rsidRDefault="00424D0B">
      <w:pPr>
        <w:pStyle w:val="Header"/>
        <w:tabs>
          <w:tab w:val="clear" w:pos="4320"/>
          <w:tab w:val="clear" w:pos="8640"/>
        </w:tabs>
      </w:pPr>
      <w:r>
        <w:tab/>
      </w:r>
    </w:p>
    <w:p w14:paraId="528C3C91" w14:textId="77777777" w:rsidR="00424D0B" w:rsidRPr="00424D0B" w:rsidRDefault="00424D0B" w:rsidP="00424D0B"/>
    <w:sectPr w:rsidR="00424D0B" w:rsidRPr="00424D0B" w:rsidSect="00424D0B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0F7D7A" w14:textId="77777777" w:rsidR="007F09D9" w:rsidRDefault="007F09D9">
      <w:r>
        <w:separator/>
      </w:r>
    </w:p>
  </w:endnote>
  <w:endnote w:type="continuationSeparator" w:id="0">
    <w:p w14:paraId="2806D8F3" w14:textId="77777777" w:rsidR="007F09D9" w:rsidRDefault="007F09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4BBDD0" w14:textId="77777777" w:rsidR="007F09D9" w:rsidRDefault="007F09D9">
      <w:r>
        <w:separator/>
      </w:r>
    </w:p>
  </w:footnote>
  <w:footnote w:type="continuationSeparator" w:id="0">
    <w:p w14:paraId="7DF971BE" w14:textId="77777777" w:rsidR="007F09D9" w:rsidRDefault="007F09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FE23A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6CF68CB5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4980DA17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6F3B7234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56992A87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24D0B"/>
    <w:rsid w:val="00424D0B"/>
    <w:rsid w:val="007F09D9"/>
    <w:rsid w:val="00FD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39A15D3"/>
  <w15:chartTrackingRefBased/>
  <w15:docId w15:val="{4F545A0E-25E8-4863-8CCA-801AC960B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0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2025-04-07T09:48:00Z</dcterms:created>
  <dcterms:modified xsi:type="dcterms:W3CDTF">2025-04-07T09:48:00Z</dcterms:modified>
</cp:coreProperties>
</file>